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7C39F" w14:textId="77777777" w:rsidR="00800E5E" w:rsidRDefault="005A2D8D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374054" wp14:editId="59ABD392">
                <wp:simplePos x="0" y="0"/>
                <wp:positionH relativeFrom="column">
                  <wp:posOffset>0</wp:posOffset>
                </wp:positionH>
                <wp:positionV relativeFrom="paragraph">
                  <wp:posOffset>-883285</wp:posOffset>
                </wp:positionV>
                <wp:extent cx="4686300" cy="685800"/>
                <wp:effectExtent l="0" t="3810" r="444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1781BF" w14:textId="77777777" w:rsidR="00A4613C" w:rsidRDefault="0040040E" w:rsidP="00800E5E">
                            <w:pPr>
                              <w:pStyle w:val="NKNvergripanderubrikvit"/>
                            </w:pPr>
                            <w:r>
                              <w:t>Barnens röst i centrum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3740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69.55pt;width:369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gp6QIAAG4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" filled="f" stroked="f">
                <v:textbox inset="0,0,0">
                  <w:txbxContent>
                    <w:p w14:paraId="271781BF" w14:textId="77777777" w:rsidR="00A4613C" w:rsidRDefault="0040040E" w:rsidP="00800E5E">
                      <w:pPr>
                        <w:pStyle w:val="NKNvergripanderubrikvit"/>
                      </w:pPr>
                      <w:r>
                        <w:t>Barnens röst i centrum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0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0"/>
      </w:tblGrid>
      <w:tr w:rsidR="00800E5E" w14:paraId="57926763" w14:textId="77777777">
        <w:trPr>
          <w:trHeight w:val="740"/>
        </w:trPr>
        <w:tc>
          <w:tcPr>
            <w:tcW w:w="9070" w:type="dxa"/>
          </w:tcPr>
          <w:p w14:paraId="0B088FD8" w14:textId="77777777" w:rsidR="00800E5E" w:rsidRDefault="00800E5E" w:rsidP="00800E5E">
            <w:pPr>
              <w:pStyle w:val="NKNDatumUnderrubriksvart"/>
            </w:pPr>
          </w:p>
          <w:p w14:paraId="62830637" w14:textId="188B0130" w:rsidR="00800E5E" w:rsidRDefault="005A2D8D" w:rsidP="00800E5E">
            <w:pPr>
              <w:pStyle w:val="NKNDatumUnderrubriksvar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1" layoutInCell="1" allowOverlap="1" wp14:anchorId="2FE067F3" wp14:editId="4F009BEF">
                      <wp:simplePos x="0" y="0"/>
                      <wp:positionH relativeFrom="page">
                        <wp:posOffset>-71755</wp:posOffset>
                      </wp:positionH>
                      <wp:positionV relativeFrom="page">
                        <wp:posOffset>7994015</wp:posOffset>
                      </wp:positionV>
                      <wp:extent cx="4572000" cy="228600"/>
                      <wp:effectExtent l="0" t="0" r="0" b="0"/>
                      <wp:wrapNone/>
                      <wp:docPr id="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A2CE31" w14:textId="77777777" w:rsidR="00A4613C" w:rsidRDefault="0040040E" w:rsidP="00931BB9">
                                  <w:pPr>
                                    <w:pStyle w:val="NKNEnhetSamarbetspartners"/>
                                  </w:pPr>
                                  <w:r>
                                    <w:t>socialkontoret</w:t>
                                  </w:r>
                                </w:p>
                                <w:p w14:paraId="02CD0DCA" w14:textId="77777777" w:rsidR="00A4613C" w:rsidRDefault="00A4613C" w:rsidP="00800E5E">
                                  <w:pPr>
                                    <w:pStyle w:val="NKNEnhetSamarbetspartners"/>
                                  </w:pPr>
                                </w:p>
                              </w:txbxContent>
                            </wps:txbx>
                            <wps:bodyPr rot="0" vert="horz" wrap="square" lIns="36000" tIns="45720" rIns="36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067F3" id="Text Box 3" o:spid="_x0000_s1027" type="#_x0000_t202" style="position:absolute;left:0;text-align:left;margin-left:-5.65pt;margin-top:629.45pt;width:5in;height:1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" filled="f" stroked="f">
                      <v:textbox inset="1mm,,1mm">
                        <w:txbxContent>
                          <w:p w14:paraId="6AA2CE31" w14:textId="77777777" w:rsidR="00A4613C" w:rsidRDefault="0040040E" w:rsidP="00931BB9">
                            <w:pPr>
                              <w:pStyle w:val="NKNEnhetSamarbetspartners"/>
                            </w:pPr>
                            <w:r>
                              <w:t>socialkontoret</w:t>
                            </w:r>
                          </w:p>
                          <w:p w14:paraId="02CD0DCA" w14:textId="77777777" w:rsidR="00A4613C" w:rsidRDefault="00A4613C" w:rsidP="00800E5E">
                            <w:pPr>
                              <w:pStyle w:val="NKNEnhetSamarbetspartners"/>
                            </w:pP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  <w:r w:rsidR="00800E5E">
              <w:t xml:space="preserve"> </w:t>
            </w:r>
            <w:r w:rsidR="00800E5E" w:rsidRPr="00EC49D1">
              <w:rPr>
                <w:sz w:val="16"/>
              </w:rPr>
              <w:fldChar w:fldCharType="begin"/>
            </w:r>
            <w:r w:rsidR="00800E5E" w:rsidRPr="00EC49D1">
              <w:rPr>
                <w:sz w:val="16"/>
              </w:rPr>
              <w:instrText xml:space="preserve"> TIME \@ "yyyy-MM-dd" </w:instrText>
            </w:r>
            <w:r w:rsidR="00800E5E" w:rsidRPr="00EC49D1">
              <w:rPr>
                <w:sz w:val="16"/>
              </w:rPr>
              <w:fldChar w:fldCharType="separate"/>
            </w:r>
            <w:r w:rsidR="005B6AC8">
              <w:rPr>
                <w:noProof/>
                <w:sz w:val="16"/>
              </w:rPr>
              <w:t>2023-11-23</w:t>
            </w:r>
            <w:r w:rsidR="00800E5E" w:rsidRPr="00EC49D1">
              <w:rPr>
                <w:sz w:val="16"/>
              </w:rPr>
              <w:fldChar w:fldCharType="end"/>
            </w:r>
            <w:r w:rsidR="00800E5E" w:rsidRPr="00EC49D1">
              <w:rPr>
                <w:sz w:val="16"/>
              </w:rPr>
              <w:t xml:space="preserve"> </w:t>
            </w:r>
          </w:p>
        </w:tc>
      </w:tr>
    </w:tbl>
    <w:p w14:paraId="26952106" w14:textId="77777777" w:rsidR="00800E5E" w:rsidRPr="00CE67E7" w:rsidRDefault="00800E5E" w:rsidP="00CE67E7">
      <w:pPr>
        <w:rPr>
          <w:sz w:val="52"/>
        </w:rPr>
        <w:sectPr w:rsidR="00800E5E" w:rsidRPr="00CE67E7" w:rsidSect="00657870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2552" w:right="1418" w:bottom="1418" w:left="1418" w:header="737" w:footer="1928" w:gutter="0"/>
          <w:cols w:space="708"/>
          <w:titlePg/>
          <w:docGrid w:linePitch="360"/>
        </w:sectPr>
      </w:pPr>
    </w:p>
    <w:p w14:paraId="4220B7C6" w14:textId="77777777" w:rsidR="00800E5E" w:rsidRDefault="005A2D8D">
      <w:r>
        <w:rPr>
          <w:noProof/>
        </w:rPr>
        <w:drawing>
          <wp:inline distT="0" distB="0" distL="0" distR="0" wp14:anchorId="656B04AD" wp14:editId="559F4D6B">
            <wp:extent cx="5713095" cy="3808730"/>
            <wp:effectExtent l="0" t="0" r="1905" b="127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RK00004_co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7038A" w14:textId="77777777" w:rsidR="00800E5E" w:rsidRDefault="00800E5E"/>
    <w:p w14:paraId="658FB274" w14:textId="77777777" w:rsidR="00880289" w:rsidRDefault="00880289" w:rsidP="00880289">
      <w:pPr>
        <w:pStyle w:val="NKNRubrik2"/>
        <w:jc w:val="center"/>
      </w:pPr>
      <w:r>
        <w:t>Välkommen till tre utbildningsdagar i</w:t>
      </w:r>
    </w:p>
    <w:p w14:paraId="54BDE694" w14:textId="77777777" w:rsidR="00880289" w:rsidRPr="00880289" w:rsidRDefault="00880289" w:rsidP="00880289">
      <w:pPr>
        <w:pStyle w:val="NKNRubrik2"/>
        <w:jc w:val="center"/>
        <w:rPr>
          <w:b/>
        </w:rPr>
      </w:pPr>
      <w:r w:rsidRPr="00880289">
        <w:rPr>
          <w:b/>
        </w:rPr>
        <w:t xml:space="preserve">Barnintervju enligt </w:t>
      </w:r>
      <w:r w:rsidRPr="00880289">
        <w:rPr>
          <w:b/>
        </w:rPr>
        <w:br/>
        <w:t>Norrköpingsmodellen</w:t>
      </w:r>
    </w:p>
    <w:p w14:paraId="14439ED3" w14:textId="54540786" w:rsidR="0040040E" w:rsidRDefault="00880289" w:rsidP="00880289">
      <w:pPr>
        <w:pStyle w:val="NKNRubrik2"/>
        <w:jc w:val="center"/>
      </w:pPr>
      <w:proofErr w:type="gramStart"/>
      <w:r>
        <w:t>8-9</w:t>
      </w:r>
      <w:proofErr w:type="gramEnd"/>
      <w:r>
        <w:t xml:space="preserve"> februari och 19 april 202</w:t>
      </w:r>
      <w:r w:rsidR="00A33DD7">
        <w:t>4</w:t>
      </w:r>
    </w:p>
    <w:p w14:paraId="0130BD14" w14:textId="77777777" w:rsidR="00800E5E" w:rsidRDefault="00800E5E"/>
    <w:p w14:paraId="45D25320" w14:textId="77777777" w:rsidR="0040040E" w:rsidRDefault="00800E5E" w:rsidP="00380B0C">
      <w:pPr>
        <w:pStyle w:val="Rubrik1"/>
      </w:pPr>
      <w:r w:rsidRPr="00CE67E7">
        <w:rPr>
          <w:lang w:val="en-US"/>
        </w:rPr>
        <w:br w:type="page"/>
      </w:r>
      <w:r w:rsidR="0040040E">
        <w:lastRenderedPageBreak/>
        <w:t>Barnintervju enligt Norrköpingsmodellen</w:t>
      </w:r>
    </w:p>
    <w:p w14:paraId="30CBC892" w14:textId="77777777" w:rsidR="0040040E" w:rsidRDefault="0040040E" w:rsidP="00880289">
      <w:pPr>
        <w:pStyle w:val="Liststycke"/>
        <w:numPr>
          <w:ilvl w:val="0"/>
          <w:numId w:val="9"/>
        </w:numPr>
      </w:pPr>
      <w:r>
        <w:t>Arbetar du som utredare av barn och ungdomar?</w:t>
      </w:r>
    </w:p>
    <w:p w14:paraId="14DA5518" w14:textId="77777777" w:rsidR="0040040E" w:rsidRDefault="0040040E" w:rsidP="00880289">
      <w:pPr>
        <w:pStyle w:val="Liststycke"/>
        <w:numPr>
          <w:ilvl w:val="0"/>
          <w:numId w:val="9"/>
        </w:numPr>
      </w:pPr>
      <w:r>
        <w:t>Vill du lära dig mer om att intervjua barn?</w:t>
      </w:r>
    </w:p>
    <w:p w14:paraId="16FF3B35" w14:textId="77777777" w:rsidR="0040040E" w:rsidRDefault="0040040E" w:rsidP="00880289">
      <w:pPr>
        <w:pStyle w:val="Liststycke"/>
        <w:numPr>
          <w:ilvl w:val="0"/>
          <w:numId w:val="9"/>
        </w:numPr>
      </w:pPr>
      <w:r>
        <w:t>Vill du få ett tydligare barnperspektiv i dina utredningar?</w:t>
      </w:r>
    </w:p>
    <w:p w14:paraId="588F30A7" w14:textId="77777777" w:rsidR="0040040E" w:rsidRDefault="0040040E" w:rsidP="0040040E"/>
    <w:p w14:paraId="084A4CB0" w14:textId="77777777" w:rsidR="00880289" w:rsidRDefault="0040040E" w:rsidP="0040040E">
      <w:r>
        <w:t>Vi vänder oss till dig som vill utveckla dina kunskaper i att intervjua barn.</w:t>
      </w:r>
      <w:r w:rsidR="00880289">
        <w:t xml:space="preserve"> </w:t>
      </w:r>
      <w:r>
        <w:t xml:space="preserve">I drygt 20 år har socialkontoret i Norrköping använt Norrköpingsmodellen som är en tillämpning av amerikansk forskning. Tillsammans med professor Ann-Christin Cederborg har vi omsatt teoretisk kunskap till praktisk tillämpning vilket resulterat i en modell för socialtjänstens utredande intervjuer med barn och ungdomar. </w:t>
      </w:r>
    </w:p>
    <w:p w14:paraId="256CC37F" w14:textId="77777777" w:rsidR="00880289" w:rsidRDefault="00880289" w:rsidP="0040040E"/>
    <w:p w14:paraId="5894A485" w14:textId="77777777" w:rsidR="0040040E" w:rsidRPr="009970D7" w:rsidRDefault="0040040E" w:rsidP="0040040E">
      <w:r>
        <w:t xml:space="preserve">Modellen beskrivs i boken </w:t>
      </w:r>
      <w:r>
        <w:rPr>
          <w:i/>
          <w:iCs/>
        </w:rPr>
        <w:t>Barnets röst</w:t>
      </w:r>
      <w:r>
        <w:t xml:space="preserve">, skriven av Margareta Gustavsson i samarbete med yrkesverksamma inom socialtjänsten. Boken ges ut av Norrköpings kommun. </w:t>
      </w:r>
      <w:r w:rsidRPr="00985703">
        <w:t xml:space="preserve">Norrköpingsmodellen går att använda </w:t>
      </w:r>
      <w:r>
        <w:t xml:space="preserve">vid utredande arbete inom socialtjänsten. Modellen ligger i linje med svensk lagstiftning och barnkonventionen. </w:t>
      </w:r>
    </w:p>
    <w:p w14:paraId="597863CC" w14:textId="77777777" w:rsidR="0040040E" w:rsidRDefault="0040040E" w:rsidP="00380B0C">
      <w:pPr>
        <w:pStyle w:val="Rubrik2"/>
      </w:pPr>
      <w:r>
        <w:t>Utbildningens innehåll</w:t>
      </w:r>
    </w:p>
    <w:p w14:paraId="7A996F02" w14:textId="77777777" w:rsidR="00880289" w:rsidRDefault="0040040E" w:rsidP="0040040E">
      <w:pPr>
        <w:pStyle w:val="Liststycke"/>
        <w:numPr>
          <w:ilvl w:val="0"/>
          <w:numId w:val="7"/>
        </w:numPr>
      </w:pPr>
      <w:r>
        <w:t xml:space="preserve">Teoretisk genomgång av Norrköpingsmodellen </w:t>
      </w:r>
    </w:p>
    <w:p w14:paraId="6B44A120" w14:textId="77777777" w:rsidR="0040040E" w:rsidRDefault="0040040E" w:rsidP="0040040E">
      <w:pPr>
        <w:pStyle w:val="Liststycke"/>
        <w:numPr>
          <w:ilvl w:val="0"/>
          <w:numId w:val="7"/>
        </w:numPr>
      </w:pPr>
      <w:r>
        <w:t xml:space="preserve">Träning av frågetekniken genom rollspel under handledning </w:t>
      </w:r>
    </w:p>
    <w:p w14:paraId="42E63D23" w14:textId="77777777" w:rsidR="0040040E" w:rsidRDefault="0040040E" w:rsidP="0040040E">
      <w:pPr>
        <w:pStyle w:val="Liststycke"/>
        <w:numPr>
          <w:ilvl w:val="0"/>
          <w:numId w:val="7"/>
        </w:numPr>
      </w:pPr>
      <w:r>
        <w:t>Handledning av egna intervjuer med barn utifrån deltagarnas inlämnade samtalsreferat</w:t>
      </w:r>
    </w:p>
    <w:p w14:paraId="15C452F1" w14:textId="77777777" w:rsidR="0040040E" w:rsidRDefault="0040040E" w:rsidP="00380B0C">
      <w:pPr>
        <w:pStyle w:val="Rubrik2"/>
      </w:pPr>
      <w:r w:rsidRPr="009970D7">
        <w:t>Utbildningen leds av kursansvariga som</w:t>
      </w:r>
      <w:r>
        <w:t>:</w:t>
      </w:r>
    </w:p>
    <w:p w14:paraId="27AE9842" w14:textId="77777777" w:rsidR="0040040E" w:rsidRDefault="0040040E" w:rsidP="00880289">
      <w:pPr>
        <w:pStyle w:val="Liststycke"/>
        <w:numPr>
          <w:ilvl w:val="0"/>
          <w:numId w:val="10"/>
        </w:numPr>
      </w:pPr>
      <w:r>
        <w:t xml:space="preserve">är yrkesverksamma socialsekreterare </w:t>
      </w:r>
    </w:p>
    <w:p w14:paraId="7013D1FF" w14:textId="77777777" w:rsidR="0040040E" w:rsidRDefault="0040040E" w:rsidP="00880289">
      <w:pPr>
        <w:pStyle w:val="Liststycke"/>
        <w:numPr>
          <w:ilvl w:val="0"/>
          <w:numId w:val="10"/>
        </w:numPr>
      </w:pPr>
      <w:r>
        <w:t xml:space="preserve">har utvecklat Norrköpingsmodellen för barnintervju i praktiskt arbete inom socialtjänsten </w:t>
      </w:r>
    </w:p>
    <w:p w14:paraId="2671233D" w14:textId="697397A1" w:rsidR="00880289" w:rsidRDefault="0040040E" w:rsidP="00880289">
      <w:pPr>
        <w:pStyle w:val="Liststycke"/>
        <w:numPr>
          <w:ilvl w:val="0"/>
          <w:numId w:val="10"/>
        </w:numPr>
      </w:pPr>
      <w:r>
        <w:t xml:space="preserve">har utbildat kollegor i Norrköping och i andra kommuner och myndigheter </w:t>
      </w:r>
    </w:p>
    <w:p w14:paraId="5D618FC2" w14:textId="77777777" w:rsidR="00380B0C" w:rsidRDefault="00880289" w:rsidP="003D4195">
      <w:pPr>
        <w:pStyle w:val="Rubrik1"/>
        <w:spacing w:before="360"/>
      </w:pPr>
      <w:r>
        <w:t>Kursa</w:t>
      </w:r>
      <w:r w:rsidR="00380B0C">
        <w:t xml:space="preserve">vgift </w:t>
      </w:r>
    </w:p>
    <w:p w14:paraId="02D4F2F3" w14:textId="77777777" w:rsidR="00880289" w:rsidRDefault="00880289" w:rsidP="00880289">
      <w:pPr>
        <w:pStyle w:val="Rubrik1"/>
        <w:rPr>
          <w:rFonts w:ascii="Times New Roman" w:eastAsia="MS Mincho" w:hAnsi="Times New Roman"/>
          <w:b w:val="0"/>
          <w:bCs w:val="0"/>
          <w:kern w:val="0"/>
          <w:sz w:val="24"/>
          <w:szCs w:val="24"/>
        </w:rPr>
      </w:pPr>
      <w:r w:rsidRPr="00880289">
        <w:rPr>
          <w:rFonts w:ascii="Times New Roman" w:eastAsia="MS Mincho" w:hAnsi="Times New Roman"/>
          <w:b w:val="0"/>
          <w:bCs w:val="0"/>
          <w:kern w:val="0"/>
          <w:sz w:val="24"/>
          <w:szCs w:val="24"/>
        </w:rPr>
        <w:t>Kursavgiften är 5 000 kr/person (exkl. moms). Boken Barnets röst ingår. Fika ingår</w:t>
      </w:r>
      <w:r>
        <w:rPr>
          <w:rFonts w:ascii="Times New Roman" w:eastAsia="MS Mincho" w:hAnsi="Times New Roman"/>
          <w:b w:val="0"/>
          <w:bCs w:val="0"/>
          <w:kern w:val="0"/>
          <w:sz w:val="24"/>
          <w:szCs w:val="24"/>
        </w:rPr>
        <w:t xml:space="preserve"> </w:t>
      </w:r>
      <w:r w:rsidRPr="00880289">
        <w:rPr>
          <w:rFonts w:ascii="Times New Roman" w:eastAsia="MS Mincho" w:hAnsi="Times New Roman"/>
          <w:b w:val="0"/>
          <w:bCs w:val="0"/>
          <w:kern w:val="0"/>
          <w:sz w:val="24"/>
          <w:szCs w:val="24"/>
        </w:rPr>
        <w:t>samtliga dagar. Lunch ingår inte i kursavgiften.</w:t>
      </w:r>
    </w:p>
    <w:p w14:paraId="3E791637" w14:textId="77777777" w:rsidR="00380B0C" w:rsidRDefault="00380B0C" w:rsidP="003D4195">
      <w:pPr>
        <w:pStyle w:val="Rubrik1"/>
        <w:spacing w:before="360"/>
      </w:pPr>
      <w:r>
        <w:t xml:space="preserve">Anmälan </w:t>
      </w:r>
    </w:p>
    <w:p w14:paraId="0CA719CE" w14:textId="256905FB" w:rsidR="00245F19" w:rsidRPr="003D4195" w:rsidRDefault="00880289" w:rsidP="00380B0C">
      <w:r>
        <w:t xml:space="preserve">Anmäl dig senast </w:t>
      </w:r>
      <w:r w:rsidR="003D4195" w:rsidRPr="003D4195">
        <w:rPr>
          <w:b/>
        </w:rPr>
        <w:t>22</w:t>
      </w:r>
      <w:r w:rsidR="003D4195">
        <w:rPr>
          <w:b/>
        </w:rPr>
        <w:t xml:space="preserve"> januari </w:t>
      </w:r>
      <w:r w:rsidRPr="003D4195">
        <w:t>via</w:t>
      </w:r>
      <w:r>
        <w:t xml:space="preserve"> formuläret på hemsidan; </w:t>
      </w:r>
      <w:hyperlink r:id="rId13" w:history="1">
        <w:r w:rsidR="00672B1A" w:rsidRPr="0074263A">
          <w:rPr>
            <w:rStyle w:val="Hyperlnk"/>
          </w:rPr>
          <w:t>https://norrkoping.se/stod-och-omsorg/barn-ungdom-och-familj/barnets-rost</w:t>
        </w:r>
      </w:hyperlink>
      <w:r w:rsidR="00672B1A">
        <w:t xml:space="preserve"> </w:t>
      </w:r>
      <w:bookmarkStart w:id="0" w:name="_GoBack"/>
      <w:bookmarkEnd w:id="0"/>
      <w:r>
        <w:t>Deltagarantalet är begränsat.</w:t>
      </w:r>
      <w:r w:rsidR="00380B0C" w:rsidRPr="0075650D">
        <w:t xml:space="preserve"> </w:t>
      </w:r>
    </w:p>
    <w:p w14:paraId="0195A4EB" w14:textId="77777777" w:rsidR="00380B0C" w:rsidRDefault="00380B0C" w:rsidP="003D4195">
      <w:pPr>
        <w:pStyle w:val="Rubrik1"/>
        <w:spacing w:before="360"/>
      </w:pPr>
      <w:r>
        <w:t xml:space="preserve">Villkor </w:t>
      </w:r>
    </w:p>
    <w:p w14:paraId="64E47DDF" w14:textId="77777777" w:rsidR="00880289" w:rsidRDefault="00880289" w:rsidP="00880289">
      <w:r>
        <w:t xml:space="preserve">Anmälan är bindande men platsen kan överlåtas till kollega. Logi bokas på egen hand, </w:t>
      </w:r>
    </w:p>
    <w:p w14:paraId="2CBDBE30" w14:textId="77777777" w:rsidR="00880289" w:rsidRDefault="00880289" w:rsidP="00880289">
      <w:r>
        <w:t>uppgifter om boende finns på: Visit Norrköping (</w:t>
      </w:r>
      <w:hyperlink r:id="rId14" w:history="1">
        <w:r w:rsidRPr="00BE0E31">
          <w:rPr>
            <w:rStyle w:val="Hyperlnk"/>
          </w:rPr>
          <w:t>https://visit.norrkoping.se</w:t>
        </w:r>
      </w:hyperlink>
      <w:r>
        <w:t>)</w:t>
      </w:r>
    </w:p>
    <w:p w14:paraId="06360524" w14:textId="500302EB" w:rsidR="003D4195" w:rsidRDefault="00380B0C" w:rsidP="00880289">
      <w:r>
        <w:t xml:space="preserve"> </w:t>
      </w:r>
    </w:p>
    <w:p w14:paraId="1E93CB83" w14:textId="77777777" w:rsidR="003D4195" w:rsidRDefault="003D4195">
      <w:pPr>
        <w:spacing w:line="240" w:lineRule="auto"/>
      </w:pPr>
      <w:r>
        <w:br w:type="page"/>
      </w:r>
    </w:p>
    <w:p w14:paraId="4D22EDA0" w14:textId="77777777" w:rsidR="00380B0C" w:rsidRDefault="00380B0C" w:rsidP="00880289"/>
    <w:p w14:paraId="616FF76A" w14:textId="77777777" w:rsidR="0040040E" w:rsidRDefault="0040040E" w:rsidP="003D4195">
      <w:pPr>
        <w:pStyle w:val="NKNRubrik3"/>
        <w:spacing w:after="120"/>
      </w:pPr>
      <w:r>
        <w:t xml:space="preserve">Program för dagarna  </w:t>
      </w:r>
    </w:p>
    <w:p w14:paraId="1F738656" w14:textId="77777777" w:rsidR="0040040E" w:rsidRDefault="0040040E" w:rsidP="0040040E">
      <w:r w:rsidRPr="0040040E">
        <w:rPr>
          <w:rFonts w:ascii="Arial" w:hAnsi="Arial" w:cs="Arial"/>
          <w:b/>
        </w:rPr>
        <w:t>Datum:</w:t>
      </w:r>
      <w:r>
        <w:t xml:space="preserve"> </w:t>
      </w:r>
      <w:r w:rsidR="00880289">
        <w:t>8</w:t>
      </w:r>
      <w:r w:rsidR="00880289" w:rsidRPr="00880289">
        <w:t>–</w:t>
      </w:r>
      <w:r w:rsidR="00880289">
        <w:t>9</w:t>
      </w:r>
      <w:r w:rsidR="00880289" w:rsidRPr="00880289">
        <w:t xml:space="preserve"> </w:t>
      </w:r>
      <w:r w:rsidR="00880289">
        <w:t>februari</w:t>
      </w:r>
      <w:r w:rsidR="00880289" w:rsidRPr="00880289">
        <w:t xml:space="preserve"> samt 1</w:t>
      </w:r>
      <w:r w:rsidR="00880289">
        <w:t>9 april</w:t>
      </w:r>
      <w:r w:rsidR="00880289" w:rsidRPr="00880289">
        <w:t xml:space="preserve"> 202</w:t>
      </w:r>
      <w:r w:rsidR="00880289">
        <w:t>4</w:t>
      </w:r>
    </w:p>
    <w:p w14:paraId="2DF54924" w14:textId="77777777" w:rsidR="0040040E" w:rsidRDefault="0040040E" w:rsidP="0040040E">
      <w:r w:rsidRPr="0040040E">
        <w:rPr>
          <w:rFonts w:ascii="Arial" w:hAnsi="Arial" w:cs="Arial"/>
          <w:b/>
        </w:rPr>
        <w:t>Plats:</w:t>
      </w:r>
      <w:r>
        <w:t xml:space="preserve"> </w:t>
      </w:r>
      <w:r w:rsidR="00380B0C" w:rsidRPr="005B6AC8">
        <w:t>Hemgården, Saltängsgatan 7, Norrköping</w:t>
      </w:r>
      <w:r w:rsidR="00380B0C">
        <w:t xml:space="preserve"> </w:t>
      </w:r>
      <w:r w:rsidR="00CB0E66">
        <w:t xml:space="preserve"> </w:t>
      </w:r>
    </w:p>
    <w:p w14:paraId="3603B0E3" w14:textId="77777777" w:rsidR="0040040E" w:rsidRDefault="0040040E" w:rsidP="0040040E">
      <w:pPr>
        <w:rPr>
          <w:iCs/>
        </w:rPr>
      </w:pPr>
    </w:p>
    <w:p w14:paraId="46A5C0E4" w14:textId="77777777" w:rsidR="0040040E" w:rsidRPr="0040040E" w:rsidRDefault="00DF5452" w:rsidP="0040040E">
      <w:pPr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Dag 1 – torsdag</w:t>
      </w:r>
      <w:r w:rsidR="00880289">
        <w:rPr>
          <w:rFonts w:ascii="Arial" w:hAnsi="Arial" w:cs="Arial"/>
          <w:b/>
          <w:iCs/>
        </w:rPr>
        <w:t xml:space="preserve"> 8 februari</w:t>
      </w:r>
    </w:p>
    <w:p w14:paraId="5FE5CF28" w14:textId="77777777" w:rsidR="0040040E" w:rsidRDefault="0099362C" w:rsidP="0040040E">
      <w:r>
        <w:t>9.00-16.00</w:t>
      </w:r>
      <w:r w:rsidR="0040040E">
        <w:tab/>
        <w:t>Fika med smörgås</w:t>
      </w:r>
    </w:p>
    <w:p w14:paraId="0E4913B1" w14:textId="77777777" w:rsidR="0040040E" w:rsidRDefault="0040040E" w:rsidP="0040040E">
      <w:pPr>
        <w:ind w:left="1304" w:hanging="1304"/>
      </w:pPr>
      <w:r>
        <w:tab/>
        <w:t>Teoretisk genomgång av modellen, lagstiftning och begrepp i barnkonventionen. Erfarenhetsutbyte och rollspel</w:t>
      </w:r>
    </w:p>
    <w:p w14:paraId="24851ED5" w14:textId="77777777" w:rsidR="0040040E" w:rsidRDefault="0040040E" w:rsidP="0040040E">
      <w:r>
        <w:tab/>
      </w:r>
      <w:r w:rsidR="005C1C0C">
        <w:t>F</w:t>
      </w:r>
      <w:r>
        <w:t>ör- och eftermiddagsfika ingår</w:t>
      </w:r>
      <w:r w:rsidR="005C1C0C">
        <w:t xml:space="preserve">, lunch på egen hand.  </w:t>
      </w:r>
    </w:p>
    <w:p w14:paraId="21FC8754" w14:textId="77777777" w:rsidR="0040040E" w:rsidRDefault="0040040E" w:rsidP="0040040E"/>
    <w:p w14:paraId="6FE072F6" w14:textId="77777777" w:rsidR="0040040E" w:rsidRPr="0040040E" w:rsidRDefault="0040040E" w:rsidP="0040040E">
      <w:pPr>
        <w:rPr>
          <w:rFonts w:ascii="Arial" w:hAnsi="Arial" w:cs="Arial"/>
          <w:b/>
        </w:rPr>
      </w:pPr>
      <w:r w:rsidRPr="0040040E">
        <w:rPr>
          <w:rFonts w:ascii="Arial" w:hAnsi="Arial" w:cs="Arial"/>
          <w:b/>
        </w:rPr>
        <w:t>D</w:t>
      </w:r>
      <w:r w:rsidR="00DF5452">
        <w:rPr>
          <w:rFonts w:ascii="Arial" w:hAnsi="Arial" w:cs="Arial"/>
          <w:b/>
        </w:rPr>
        <w:t>ag 2 – fredag</w:t>
      </w:r>
      <w:r w:rsidR="00880289">
        <w:rPr>
          <w:rFonts w:ascii="Arial" w:hAnsi="Arial" w:cs="Arial"/>
          <w:b/>
        </w:rPr>
        <w:t xml:space="preserve"> 9 februari</w:t>
      </w:r>
      <w:r w:rsidR="00D77C24">
        <w:rPr>
          <w:rFonts w:ascii="Arial" w:hAnsi="Arial" w:cs="Arial"/>
          <w:b/>
        </w:rPr>
        <w:t xml:space="preserve"> </w:t>
      </w:r>
    </w:p>
    <w:p w14:paraId="10A73238" w14:textId="77777777" w:rsidR="0040040E" w:rsidRDefault="0040040E" w:rsidP="0040040E">
      <w:r>
        <w:t xml:space="preserve">9:00-16:00  </w:t>
      </w:r>
      <w:r>
        <w:tab/>
        <w:t>Fortsatt teoretisk genomgång, erfarenhetsutbyte och rollspel</w:t>
      </w:r>
    </w:p>
    <w:p w14:paraId="793E42B7" w14:textId="77777777" w:rsidR="0040040E" w:rsidRDefault="0040040E" w:rsidP="0040040E">
      <w:r>
        <w:tab/>
        <w:t xml:space="preserve">Genomgång av uppgifter till dag 3 </w:t>
      </w:r>
    </w:p>
    <w:p w14:paraId="64926568" w14:textId="77777777" w:rsidR="005C1C0C" w:rsidRDefault="0040040E" w:rsidP="005C1C0C">
      <w:r>
        <w:tab/>
      </w:r>
      <w:r w:rsidR="005C1C0C">
        <w:t xml:space="preserve">För- och eftermiddagsfika ingår, lunch på egen hand.  </w:t>
      </w:r>
    </w:p>
    <w:p w14:paraId="5F493B98" w14:textId="77777777" w:rsidR="0040040E" w:rsidRDefault="0040040E" w:rsidP="0040040E">
      <w:r>
        <w:tab/>
      </w:r>
    </w:p>
    <w:p w14:paraId="178016E1" w14:textId="77777777" w:rsidR="0040040E" w:rsidRPr="0040040E" w:rsidRDefault="00DF5452" w:rsidP="0040040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Dag 3 – fredag </w:t>
      </w:r>
      <w:r w:rsidR="00D77C24">
        <w:rPr>
          <w:rFonts w:ascii="Arial" w:hAnsi="Arial" w:cs="Arial"/>
          <w:b/>
        </w:rPr>
        <w:t>1</w:t>
      </w:r>
      <w:r w:rsidR="00880289">
        <w:rPr>
          <w:rFonts w:ascii="Arial" w:hAnsi="Arial" w:cs="Arial"/>
          <w:b/>
        </w:rPr>
        <w:t xml:space="preserve">98 april </w:t>
      </w:r>
    </w:p>
    <w:p w14:paraId="27FA755B" w14:textId="77777777" w:rsidR="0040040E" w:rsidRDefault="0099362C" w:rsidP="0040040E">
      <w:r>
        <w:t>9.00-16.00</w:t>
      </w:r>
      <w:r w:rsidR="0040040E">
        <w:tab/>
        <w:t>Fika med smörgås</w:t>
      </w:r>
    </w:p>
    <w:p w14:paraId="4E74DFB3" w14:textId="77777777" w:rsidR="0040040E" w:rsidRDefault="0040040E" w:rsidP="0040040E">
      <w:pPr>
        <w:ind w:left="1304" w:hanging="1304"/>
      </w:pPr>
      <w:r>
        <w:tab/>
        <w:t>Repetition av modellen. Handledning och erfarenhetsutbyte av deltagarnas egna intervjuer med barn</w:t>
      </w:r>
    </w:p>
    <w:p w14:paraId="22E40286" w14:textId="0B10A12D" w:rsidR="00890BA1" w:rsidRDefault="0040040E" w:rsidP="00880289">
      <w:r>
        <w:tab/>
      </w:r>
      <w:r w:rsidR="005C1C0C">
        <w:t xml:space="preserve">För- och eftermiddagsfika ingår, lunch på egen hand.  </w:t>
      </w:r>
      <w:r w:rsidR="00890BA1">
        <w:br/>
      </w:r>
      <w:r w:rsidR="00890BA1">
        <w:br/>
      </w:r>
      <w:r w:rsidR="00880289">
        <w:t xml:space="preserve">Det kan vara så att </w:t>
      </w:r>
      <w:r w:rsidR="002F085D">
        <w:t xml:space="preserve">den tredje/sista utbildningsdagen </w:t>
      </w:r>
      <w:r w:rsidR="00880289">
        <w:t>slutar före kl</w:t>
      </w:r>
      <w:r w:rsidR="002E2E97">
        <w:t xml:space="preserve">ockan </w:t>
      </w:r>
      <w:r w:rsidR="00880289">
        <w:t xml:space="preserve">16.00, besked ges under </w:t>
      </w:r>
      <w:r w:rsidR="002E2E97">
        <w:t>utbildnings</w:t>
      </w:r>
      <w:r w:rsidR="00880289">
        <w:t>dag två</w:t>
      </w:r>
      <w:r w:rsidRPr="00890BA1">
        <w:t>.</w:t>
      </w:r>
    </w:p>
    <w:p w14:paraId="20419F88" w14:textId="77777777" w:rsidR="00890BA1" w:rsidRDefault="00890BA1" w:rsidP="00890BA1"/>
    <w:p w14:paraId="1091D783" w14:textId="77777777" w:rsidR="0040040E" w:rsidRPr="00262A4A" w:rsidRDefault="0040040E" w:rsidP="003C7B26">
      <w:pPr>
        <w:pStyle w:val="NKNRubrik3"/>
      </w:pPr>
      <w:r>
        <w:t>Frågor och funderingar</w:t>
      </w:r>
    </w:p>
    <w:p w14:paraId="46056B6C" w14:textId="77777777" w:rsidR="00574D6E" w:rsidRDefault="00574D6E" w:rsidP="00380B0C"/>
    <w:p w14:paraId="58F6D5DD" w14:textId="77777777" w:rsidR="0040040E" w:rsidRDefault="0040040E" w:rsidP="00380B0C">
      <w:r>
        <w:t>Om praktisk</w:t>
      </w:r>
      <w:r w:rsidR="003C7B26">
        <w:t xml:space="preserve">a frågor: </w:t>
      </w:r>
      <w:r w:rsidR="003C7B26">
        <w:tab/>
      </w:r>
      <w:hyperlink r:id="rId15" w:history="1">
        <w:r w:rsidR="00380B0C" w:rsidRPr="004B2703">
          <w:rPr>
            <w:rStyle w:val="Hyperlnk"/>
          </w:rPr>
          <w:t>socialkontoret@norrkoping.se</w:t>
        </w:r>
      </w:hyperlink>
      <w:r w:rsidR="00380B0C">
        <w:t xml:space="preserve"> </w:t>
      </w:r>
    </w:p>
    <w:p w14:paraId="10777201" w14:textId="77777777" w:rsidR="00BE6D60" w:rsidRDefault="00BE6D60" w:rsidP="0040040E"/>
    <w:p w14:paraId="515D475C" w14:textId="77777777" w:rsidR="00574D6E" w:rsidRDefault="0040040E" w:rsidP="00574D6E">
      <w:r>
        <w:t xml:space="preserve">Om kursinnehåll: </w:t>
      </w:r>
      <w:r>
        <w:tab/>
      </w:r>
      <w:r w:rsidR="00574D6E">
        <w:t xml:space="preserve">Niklas Gustafsson: </w:t>
      </w:r>
      <w:r w:rsidR="00574D6E" w:rsidRPr="00574D6E">
        <w:rPr>
          <w:i/>
        </w:rPr>
        <w:t>niklas.gustafsson@norrkoping.se</w:t>
      </w:r>
    </w:p>
    <w:p w14:paraId="02877AB4" w14:textId="77777777" w:rsidR="00574D6E" w:rsidRDefault="00574D6E" w:rsidP="00574D6E">
      <w:pPr>
        <w:ind w:left="1304" w:firstLine="1304"/>
      </w:pPr>
      <w:r>
        <w:t xml:space="preserve">Therese Ringdahl; </w:t>
      </w:r>
      <w:r w:rsidRPr="00574D6E">
        <w:rPr>
          <w:i/>
        </w:rPr>
        <w:t>therese.ringdahl@norrkoping.se</w:t>
      </w:r>
    </w:p>
    <w:p w14:paraId="227AFC8C" w14:textId="77777777" w:rsidR="00380B0C" w:rsidRPr="003C7B26" w:rsidRDefault="00574D6E" w:rsidP="00574D6E">
      <w:pPr>
        <w:ind w:left="1304" w:firstLine="1304"/>
      </w:pPr>
      <w:r>
        <w:t xml:space="preserve">Martina Westergren; </w:t>
      </w:r>
      <w:r w:rsidRPr="00574D6E">
        <w:rPr>
          <w:i/>
        </w:rPr>
        <w:t>martina.westergren@norrkoping.s</w:t>
      </w:r>
      <w:r w:rsidR="00856211" w:rsidRPr="00574D6E">
        <w:rPr>
          <w:i/>
        </w:rPr>
        <w:t>.se</w:t>
      </w:r>
    </w:p>
    <w:sectPr w:rsidR="00380B0C" w:rsidRPr="003C7B26" w:rsidSect="0040040E">
      <w:type w:val="continuous"/>
      <w:pgSz w:w="11906" w:h="16838" w:code="9"/>
      <w:pgMar w:top="1701" w:right="1700" w:bottom="1701" w:left="1418" w:header="709" w:footer="10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9BC520" w14:textId="77777777" w:rsidR="00C81A71" w:rsidRDefault="00C81A71">
      <w:pPr>
        <w:spacing w:line="240" w:lineRule="auto"/>
      </w:pPr>
      <w:r>
        <w:separator/>
      </w:r>
    </w:p>
  </w:endnote>
  <w:endnote w:type="continuationSeparator" w:id="0">
    <w:p w14:paraId="35E49185" w14:textId="77777777" w:rsidR="00C81A71" w:rsidRDefault="00C81A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C6142" w14:textId="77777777" w:rsidR="00A4613C" w:rsidRDefault="00A4613C">
    <w:pPr>
      <w:pStyle w:val="Sidfot"/>
    </w:pPr>
    <w:r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9D16D" w14:textId="77777777" w:rsidR="00A4613C" w:rsidRDefault="005A2D8D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176509" wp14:editId="6D8BCBD4">
              <wp:simplePos x="0" y="0"/>
              <wp:positionH relativeFrom="column">
                <wp:posOffset>-685800</wp:posOffset>
              </wp:positionH>
              <wp:positionV relativeFrom="paragraph">
                <wp:posOffset>362585</wp:posOffset>
              </wp:positionV>
              <wp:extent cx="7200900" cy="793750"/>
              <wp:effectExtent l="0" t="3810" r="4445" b="254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0" cy="793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C44970" w14:textId="77777777" w:rsidR="00A4613C" w:rsidRDefault="00CE67E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6BC22E" wp14:editId="6E0513D5">
                                <wp:extent cx="7200900" cy="1085684"/>
                                <wp:effectExtent l="0" t="0" r="0" b="635"/>
                                <wp:docPr id="8" name="Bildobjekt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NK-MALL_Framsida-lets-create_A4-stående_högupplöst.jpg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040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0900" cy="108568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17650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-54pt;margin-top:28.55pt;width:567pt;height:6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" filled="f" stroked="f">
              <v:textbox style="mso-fit-shape-to-text:t" inset="0,0,0,0">
                <w:txbxContent>
                  <w:p w14:paraId="1CC44970" w14:textId="77777777" w:rsidR="00A4613C" w:rsidRDefault="00CE67E7">
                    <w:r>
                      <w:rPr>
                        <w:noProof/>
                      </w:rPr>
                      <w:drawing>
                        <wp:inline distT="0" distB="0" distL="0" distR="0" wp14:anchorId="116BC22E" wp14:editId="6E0513D5">
                          <wp:extent cx="7200900" cy="1085684"/>
                          <wp:effectExtent l="0" t="0" r="0" b="635"/>
                          <wp:docPr id="8" name="Bildobjekt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NK-MALL_Framsida-lets-create_A4-stående_högupplöst.jpg"/>
                                  <pic:cNvPicPr/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040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200900" cy="108568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1C1E7E" w14:textId="77777777" w:rsidR="00C81A71" w:rsidRDefault="00C81A71">
      <w:pPr>
        <w:spacing w:line="240" w:lineRule="auto"/>
      </w:pPr>
      <w:r>
        <w:separator/>
      </w:r>
    </w:p>
  </w:footnote>
  <w:footnote w:type="continuationSeparator" w:id="0">
    <w:p w14:paraId="61A1987E" w14:textId="77777777" w:rsidR="00C81A71" w:rsidRDefault="00C81A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E117C" w14:textId="77777777" w:rsidR="00A4613C" w:rsidRDefault="00A4613C">
    <w:pPr>
      <w:pStyle w:val="Sidhuvud"/>
    </w:pPr>
    <w:r>
      <w:tab/>
    </w:r>
    <w:r>
      <w:tab/>
    </w:r>
    <w:r>
      <w:rPr>
        <w:rStyle w:val="Sidnummer"/>
      </w:rPr>
      <w:fldChar w:fldCharType="begin"/>
    </w:r>
    <w:r>
      <w:rPr>
        <w:rStyle w:val="Sidnummer"/>
      </w:rPr>
      <w:instrText xml:space="preserve"> PAGE </w:instrText>
    </w:r>
    <w:r>
      <w:rPr>
        <w:rStyle w:val="Sidnummer"/>
      </w:rPr>
      <w:fldChar w:fldCharType="separate"/>
    </w:r>
    <w:r w:rsidR="00D34892">
      <w:rPr>
        <w:rStyle w:val="Sidnummer"/>
        <w:noProof/>
      </w:rPr>
      <w:t>3</w:t>
    </w:r>
    <w:r>
      <w:rPr>
        <w:rStyle w:val="Sidnummer"/>
      </w:rPr>
      <w:fldChar w:fldCharType="end"/>
    </w:r>
    <w:r>
      <w:rPr>
        <w:rStyle w:val="Sidnummer"/>
      </w:rPr>
      <w:t xml:space="preserve"> (</w:t>
    </w:r>
    <w:r>
      <w:rPr>
        <w:rStyle w:val="Sidnummer"/>
      </w:rPr>
      <w:fldChar w:fldCharType="begin"/>
    </w:r>
    <w:r>
      <w:rPr>
        <w:rStyle w:val="Sidnummer"/>
      </w:rPr>
      <w:instrText xml:space="preserve"> NUMPAGES </w:instrText>
    </w:r>
    <w:r>
      <w:rPr>
        <w:rStyle w:val="Sidnummer"/>
      </w:rPr>
      <w:fldChar w:fldCharType="separate"/>
    </w:r>
    <w:r w:rsidR="00D34892">
      <w:rPr>
        <w:rStyle w:val="Sidnummer"/>
        <w:noProof/>
      </w:rPr>
      <w:t>3</w:t>
    </w:r>
    <w:r>
      <w:rPr>
        <w:rStyle w:val="Sidnummer"/>
      </w:rPr>
      <w:fldChar w:fldCharType="end"/>
    </w:r>
    <w:r>
      <w:rPr>
        <w:rStyle w:val="Sidnummer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9051D" w14:textId="77777777" w:rsidR="00A4613C" w:rsidRDefault="005A2D8D">
    <w:pPr>
      <w:pStyle w:val="Sidhuvu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4F9453" wp14:editId="1AFA0826">
          <wp:simplePos x="0" y="0"/>
          <wp:positionH relativeFrom="column">
            <wp:posOffset>-685800</wp:posOffset>
          </wp:positionH>
          <wp:positionV relativeFrom="paragraph">
            <wp:posOffset>-219075</wp:posOffset>
          </wp:positionV>
          <wp:extent cx="7086600" cy="1620520"/>
          <wp:effectExtent l="0" t="0" r="0" b="0"/>
          <wp:wrapNone/>
          <wp:docPr id="14" name="Bild 14" descr="wordmall_lila_a4_top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wordmall_lila_a4_top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162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EB61E52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775CB6"/>
    <w:multiLevelType w:val="hybridMultilevel"/>
    <w:tmpl w:val="E87A340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C61F8"/>
    <w:multiLevelType w:val="hybridMultilevel"/>
    <w:tmpl w:val="44F60014"/>
    <w:lvl w:ilvl="0" w:tplc="E5F20A5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9E616E"/>
    <w:multiLevelType w:val="hybridMultilevel"/>
    <w:tmpl w:val="0BE21A7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2347A"/>
    <w:multiLevelType w:val="hybridMultilevel"/>
    <w:tmpl w:val="D4C88A02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30D3D"/>
    <w:multiLevelType w:val="hybridMultilevel"/>
    <w:tmpl w:val="FD62547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C732C"/>
    <w:multiLevelType w:val="hybridMultilevel"/>
    <w:tmpl w:val="66EA9CDE"/>
    <w:lvl w:ilvl="0" w:tplc="E5F20A52">
      <w:start w:val="1"/>
      <w:numFmt w:val="bullet"/>
      <w:lvlText w:val=""/>
      <w:lvlJc w:val="righ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A195A13"/>
    <w:multiLevelType w:val="hybridMultilevel"/>
    <w:tmpl w:val="BD645C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114E0"/>
    <w:multiLevelType w:val="hybridMultilevel"/>
    <w:tmpl w:val="EDC42CF0"/>
    <w:lvl w:ilvl="0" w:tplc="E5F20A5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073A8"/>
    <w:multiLevelType w:val="hybridMultilevel"/>
    <w:tmpl w:val="A74C94AA"/>
    <w:lvl w:ilvl="0" w:tplc="E5F20A5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9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attachedTemplate r:id="rId1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40E"/>
    <w:rsid w:val="000538BC"/>
    <w:rsid w:val="0007768A"/>
    <w:rsid w:val="001534B5"/>
    <w:rsid w:val="00153A49"/>
    <w:rsid w:val="001925BD"/>
    <w:rsid w:val="001E5927"/>
    <w:rsid w:val="001F5D85"/>
    <w:rsid w:val="00245F19"/>
    <w:rsid w:val="002E2E97"/>
    <w:rsid w:val="002F085D"/>
    <w:rsid w:val="002F7CBE"/>
    <w:rsid w:val="00380B0C"/>
    <w:rsid w:val="00393CE4"/>
    <w:rsid w:val="003A1850"/>
    <w:rsid w:val="003C7B26"/>
    <w:rsid w:val="003D4195"/>
    <w:rsid w:val="0040040E"/>
    <w:rsid w:val="004018C4"/>
    <w:rsid w:val="004B05B6"/>
    <w:rsid w:val="00574D6E"/>
    <w:rsid w:val="005A2D8D"/>
    <w:rsid w:val="005B6AC8"/>
    <w:rsid w:val="005C1C0C"/>
    <w:rsid w:val="00657870"/>
    <w:rsid w:val="00672B1A"/>
    <w:rsid w:val="006D232A"/>
    <w:rsid w:val="006D4D54"/>
    <w:rsid w:val="00750B99"/>
    <w:rsid w:val="007C485D"/>
    <w:rsid w:val="00800E5E"/>
    <w:rsid w:val="00856211"/>
    <w:rsid w:val="00880289"/>
    <w:rsid w:val="00890BA1"/>
    <w:rsid w:val="00921518"/>
    <w:rsid w:val="00922CFD"/>
    <w:rsid w:val="00931BB9"/>
    <w:rsid w:val="00953218"/>
    <w:rsid w:val="00962FC0"/>
    <w:rsid w:val="0099362C"/>
    <w:rsid w:val="00994806"/>
    <w:rsid w:val="00A33DD7"/>
    <w:rsid w:val="00A4157C"/>
    <w:rsid w:val="00A41C90"/>
    <w:rsid w:val="00A4613C"/>
    <w:rsid w:val="00A526D0"/>
    <w:rsid w:val="00AA5E90"/>
    <w:rsid w:val="00B52D52"/>
    <w:rsid w:val="00B53BA8"/>
    <w:rsid w:val="00B77AE9"/>
    <w:rsid w:val="00BE6D60"/>
    <w:rsid w:val="00C17C2E"/>
    <w:rsid w:val="00C81A71"/>
    <w:rsid w:val="00CB0E66"/>
    <w:rsid w:val="00CE67E7"/>
    <w:rsid w:val="00CE78B9"/>
    <w:rsid w:val="00CF142D"/>
    <w:rsid w:val="00D25E85"/>
    <w:rsid w:val="00D34892"/>
    <w:rsid w:val="00D77C24"/>
    <w:rsid w:val="00DF5452"/>
    <w:rsid w:val="00E10564"/>
    <w:rsid w:val="00E67E22"/>
    <w:rsid w:val="00EB63FC"/>
    <w:rsid w:val="00EC49D1"/>
    <w:rsid w:val="00F05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1A5E27"/>
  <w14:defaultImageDpi w14:val="300"/>
  <w15:chartTrackingRefBased/>
  <w15:docId w15:val="{CED16230-AB9A-4ED0-ADCA-A4270E03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KN Normal"/>
    <w:qFormat/>
    <w:rsid w:val="00A4613C"/>
    <w:pPr>
      <w:spacing w:line="240" w:lineRule="atLeast"/>
    </w:pPr>
    <w:rPr>
      <w:rFonts w:eastAsia="MS Mincho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800E5E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pPr>
      <w:keepNext/>
      <w:spacing w:before="360" w:after="120" w:line="280" w:lineRule="exact"/>
      <w:outlineLvl w:val="1"/>
    </w:pPr>
    <w:rPr>
      <w:rFonts w:ascii="Arial" w:hAnsi="Arial" w:cs="Arial"/>
      <w:b/>
      <w:bCs/>
      <w:iCs/>
      <w:szCs w:val="28"/>
    </w:rPr>
  </w:style>
  <w:style w:type="paragraph" w:styleId="Rubrik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semiHidden/>
    <w:pPr>
      <w:tabs>
        <w:tab w:val="center" w:pos="4536"/>
        <w:tab w:val="right" w:pos="9072"/>
      </w:tabs>
      <w:spacing w:after="240" w:line="280" w:lineRule="exact"/>
    </w:pPr>
    <w:rPr>
      <w:rFonts w:ascii="Arial" w:hAnsi="Arial"/>
      <w:sz w:val="20"/>
    </w:rPr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  <w:spacing w:line="280" w:lineRule="exact"/>
    </w:pPr>
    <w:rPr>
      <w:rFonts w:ascii="Arial" w:hAnsi="Arial"/>
      <w:caps/>
      <w:sz w:val="18"/>
    </w:rPr>
  </w:style>
  <w:style w:type="character" w:styleId="Sidnummer">
    <w:name w:val="page number"/>
    <w:basedOn w:val="Standardstycketeckensnitt"/>
    <w:semiHidden/>
  </w:style>
  <w:style w:type="paragraph" w:customStyle="1" w:styleId="NKNDatumUnderrubriksvart">
    <w:name w:val="NKN Datum/Underrubrik svart"/>
    <w:basedOn w:val="Normal"/>
    <w:qFormat/>
    <w:rsid w:val="00A4613C"/>
    <w:pPr>
      <w:jc w:val="right"/>
    </w:pPr>
    <w:rPr>
      <w:rFonts w:ascii="Arial" w:hAnsi="Arial" w:cs="Arial"/>
      <w:szCs w:val="20"/>
    </w:rPr>
  </w:style>
  <w:style w:type="paragraph" w:customStyle="1" w:styleId="NKNEnhetSamarbetspartners">
    <w:name w:val="NKN Enhet/Samarbetspartners"/>
    <w:basedOn w:val="Normal"/>
    <w:qFormat/>
    <w:rsid w:val="00800E5E"/>
    <w:rPr>
      <w:rFonts w:ascii="Arial" w:hAnsi="Arial" w:cs="Arial"/>
      <w:caps/>
      <w:sz w:val="16"/>
      <w:szCs w:val="16"/>
    </w:rPr>
  </w:style>
  <w:style w:type="paragraph" w:customStyle="1" w:styleId="NKNIngressorange">
    <w:name w:val="NKN Ingress orange"/>
    <w:basedOn w:val="Normal"/>
    <w:qFormat/>
    <w:rsid w:val="00800E5E"/>
    <w:pPr>
      <w:widowControl w:val="0"/>
      <w:autoSpaceDE w:val="0"/>
      <w:autoSpaceDN w:val="0"/>
      <w:adjustRightInd w:val="0"/>
      <w:spacing w:line="264" w:lineRule="auto"/>
      <w:textAlignment w:val="center"/>
    </w:pPr>
    <w:rPr>
      <w:rFonts w:ascii="Arial" w:hAnsi="Arial" w:cs="Arial"/>
      <w:bCs/>
      <w:sz w:val="28"/>
      <w:szCs w:val="28"/>
    </w:rPr>
  </w:style>
  <w:style w:type="paragraph" w:customStyle="1" w:styleId="NKNKontaktuppgifter">
    <w:name w:val="NKN Kontaktuppgifter"/>
    <w:basedOn w:val="Normal"/>
    <w:qFormat/>
    <w:rsid w:val="00800E5E"/>
    <w:rPr>
      <w:rFonts w:ascii="Arial" w:hAnsi="Arial" w:cs="Arial"/>
      <w:sz w:val="18"/>
      <w:szCs w:val="18"/>
    </w:rPr>
  </w:style>
  <w:style w:type="paragraph" w:customStyle="1" w:styleId="NKNKortinfotext">
    <w:name w:val="NKN Kort infotext"/>
    <w:basedOn w:val="Normal"/>
    <w:qFormat/>
    <w:rsid w:val="00800E5E"/>
    <w:pPr>
      <w:widowControl w:val="0"/>
      <w:autoSpaceDE w:val="0"/>
      <w:autoSpaceDN w:val="0"/>
      <w:adjustRightInd w:val="0"/>
      <w:spacing w:before="57" w:line="220" w:lineRule="atLeas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NKNRubrik1">
    <w:name w:val="NKN Rubrik 1"/>
    <w:basedOn w:val="Rubrik1"/>
    <w:qFormat/>
    <w:rsid w:val="00800E5E"/>
    <w:pPr>
      <w:spacing w:before="0"/>
    </w:pPr>
    <w:rPr>
      <w:rFonts w:ascii="Arial" w:hAnsi="Arial"/>
      <w:b w:val="0"/>
      <w:sz w:val="52"/>
    </w:rPr>
  </w:style>
  <w:style w:type="character" w:customStyle="1" w:styleId="Rubrik1Char">
    <w:name w:val="Rubrik 1 Char"/>
    <w:link w:val="Rubrik1"/>
    <w:uiPriority w:val="9"/>
    <w:rsid w:val="00800E5E"/>
    <w:rPr>
      <w:rFonts w:ascii="Calibri" w:eastAsia="MS Gothic" w:hAnsi="Calibri" w:cs="Times New Roman"/>
      <w:b/>
      <w:bCs/>
      <w:noProof/>
      <w:kern w:val="32"/>
      <w:sz w:val="32"/>
      <w:szCs w:val="32"/>
    </w:rPr>
  </w:style>
  <w:style w:type="paragraph" w:customStyle="1" w:styleId="NKNRubrik2">
    <w:name w:val="NKN Rubrik 2"/>
    <w:basedOn w:val="Rubrik2"/>
    <w:qFormat/>
    <w:rsid w:val="00800E5E"/>
    <w:pPr>
      <w:spacing w:before="240" w:after="60" w:line="240" w:lineRule="atLeast"/>
    </w:pPr>
    <w:rPr>
      <w:rFonts w:eastAsia="MS Gothic" w:cs="Times New Roman"/>
      <w:b w:val="0"/>
      <w:sz w:val="36"/>
    </w:rPr>
  </w:style>
  <w:style w:type="paragraph" w:customStyle="1" w:styleId="NKNRubrik3">
    <w:name w:val="NKN Rubrik 3"/>
    <w:basedOn w:val="Rubrik3"/>
    <w:qFormat/>
    <w:rsid w:val="00800E5E"/>
    <w:rPr>
      <w:rFonts w:eastAsia="MS Gothic" w:cs="Times New Roman"/>
      <w:sz w:val="28"/>
    </w:rPr>
  </w:style>
  <w:style w:type="paragraph" w:customStyle="1" w:styleId="NKNRubrik4">
    <w:name w:val="NKN Rubrik 4"/>
    <w:basedOn w:val="NKNRubrik3"/>
    <w:qFormat/>
    <w:rsid w:val="00A4613C"/>
    <w:rPr>
      <w:b w:val="0"/>
      <w:sz w:val="26"/>
    </w:rPr>
  </w:style>
  <w:style w:type="paragraph" w:customStyle="1" w:styleId="NKNRubrik5">
    <w:name w:val="NKN Rubrik 5"/>
    <w:basedOn w:val="NKNRubrik4"/>
    <w:qFormat/>
    <w:rsid w:val="00B53BA8"/>
    <w:rPr>
      <w:b/>
      <w:sz w:val="22"/>
    </w:rPr>
  </w:style>
  <w:style w:type="paragraph" w:customStyle="1" w:styleId="NKNRubrikinfotext">
    <w:name w:val="NKN Rubrik infotext"/>
    <w:qFormat/>
    <w:rsid w:val="00800E5E"/>
    <w:rPr>
      <w:rFonts w:ascii="Arial" w:eastAsia="MS Mincho" w:hAnsi="Arial" w:cs="Arial"/>
      <w:b/>
      <w:bCs/>
      <w:sz w:val="22"/>
      <w:szCs w:val="22"/>
    </w:rPr>
  </w:style>
  <w:style w:type="paragraph" w:customStyle="1" w:styleId="NKNUnderrubrikinfotext">
    <w:name w:val="NKN Underrubrik infotext"/>
    <w:qFormat/>
    <w:rsid w:val="00800E5E"/>
    <w:rPr>
      <w:rFonts w:ascii="Arial" w:eastAsia="MS Mincho" w:hAnsi="Arial" w:cs="Arial"/>
      <w:b/>
      <w:bCs/>
      <w:sz w:val="18"/>
      <w:szCs w:val="18"/>
    </w:rPr>
  </w:style>
  <w:style w:type="paragraph" w:customStyle="1" w:styleId="NKNvergripanderubrikvit">
    <w:name w:val="NKN Övergripande rubrik vit"/>
    <w:basedOn w:val="Normal"/>
    <w:qFormat/>
    <w:rsid w:val="00800E5E"/>
    <w:rPr>
      <w:rFonts w:ascii="Arial" w:hAnsi="Arial" w:cs="Arial"/>
      <w:color w:val="FFFFFF"/>
      <w:sz w:val="64"/>
      <w:szCs w:val="64"/>
    </w:rPr>
  </w:style>
  <w:style w:type="paragraph" w:customStyle="1" w:styleId="NKNvergripanderubriksvart">
    <w:name w:val="NKN Övergripande rubrik svart"/>
    <w:basedOn w:val="NKNvergripanderubrikvit"/>
    <w:qFormat/>
    <w:rsid w:val="00800E5E"/>
    <w:rPr>
      <w:color w:val="auto"/>
    </w:rPr>
  </w:style>
  <w:style w:type="paragraph" w:customStyle="1" w:styleId="NKNBrdtext">
    <w:name w:val="NKN Brödtext"/>
    <w:rsid w:val="00931BB9"/>
    <w:pPr>
      <w:spacing w:after="240"/>
    </w:pPr>
    <w:rPr>
      <w:sz w:val="24"/>
      <w:lang w:eastAsia="en-US"/>
    </w:rPr>
  </w:style>
  <w:style w:type="paragraph" w:customStyle="1" w:styleId="NKNDiarienummer">
    <w:name w:val="NKN Diarienummer"/>
    <w:qFormat/>
    <w:rsid w:val="00800E5E"/>
    <w:pPr>
      <w:spacing w:line="360" w:lineRule="auto"/>
    </w:pPr>
    <w:rPr>
      <w:rFonts w:ascii="Arial" w:eastAsia="MS Mincho" w:hAnsi="Arial" w:cs="Arial"/>
      <w:sz w:val="22"/>
      <w:szCs w:val="24"/>
    </w:rPr>
  </w:style>
  <w:style w:type="paragraph" w:styleId="Brdtext">
    <w:name w:val="Body Text"/>
    <w:basedOn w:val="Normal"/>
    <w:link w:val="BrdtextChar"/>
    <w:semiHidden/>
    <w:rsid w:val="0040040E"/>
    <w:pPr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b/>
      <w:bCs/>
      <w:sz w:val="32"/>
    </w:rPr>
  </w:style>
  <w:style w:type="character" w:customStyle="1" w:styleId="BrdtextChar">
    <w:name w:val="Brödtext Char"/>
    <w:basedOn w:val="Standardstycketeckensnitt"/>
    <w:link w:val="Brdtext"/>
    <w:semiHidden/>
    <w:rsid w:val="0040040E"/>
    <w:rPr>
      <w:rFonts w:ascii="Arial" w:hAnsi="Arial" w:cs="Arial"/>
      <w:b/>
      <w:bCs/>
      <w:sz w:val="32"/>
      <w:szCs w:val="24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40040E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40040E"/>
    <w:rPr>
      <w:rFonts w:eastAsia="MS Mincho"/>
      <w:sz w:val="24"/>
      <w:szCs w:val="24"/>
    </w:rPr>
  </w:style>
  <w:style w:type="character" w:styleId="Hyperlnk">
    <w:name w:val="Hyperlink"/>
    <w:semiHidden/>
    <w:rsid w:val="0040040E"/>
    <w:rPr>
      <w:color w:val="0000FF"/>
      <w:u w:val="single"/>
    </w:rPr>
  </w:style>
  <w:style w:type="paragraph" w:styleId="Punktlista">
    <w:name w:val="List Bullet"/>
    <w:basedOn w:val="Normal"/>
    <w:autoRedefine/>
    <w:semiHidden/>
    <w:rsid w:val="0040040E"/>
    <w:pPr>
      <w:numPr>
        <w:numId w:val="2"/>
      </w:numPr>
      <w:tabs>
        <w:tab w:val="clear" w:pos="360"/>
        <w:tab w:val="num" w:pos="540"/>
      </w:tabs>
      <w:spacing w:after="240" w:line="280" w:lineRule="exact"/>
      <w:ind w:left="641" w:hanging="357"/>
    </w:pPr>
    <w:rPr>
      <w:rFonts w:eastAsia="Times New Roman"/>
    </w:rPr>
  </w:style>
  <w:style w:type="paragraph" w:styleId="Liststycke">
    <w:name w:val="List Paragraph"/>
    <w:basedOn w:val="Normal"/>
    <w:uiPriority w:val="72"/>
    <w:qFormat/>
    <w:rsid w:val="0040040E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890BA1"/>
    <w:rPr>
      <w:color w:val="954F72" w:themeColor="followed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88028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880289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80289"/>
    <w:rPr>
      <w:rFonts w:eastAsia="MS Mincho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8028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80289"/>
    <w:rPr>
      <w:rFonts w:eastAsia="MS Mincho"/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802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0289"/>
    <w:rPr>
      <w:rFonts w:ascii="Segoe UI" w:eastAsia="MS Mincho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8802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norrkoping.se/stod-och-omsorg/barn-ungdom-och-familj/barnets-ros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socialkontoret@norrkoping.se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visit.norrkoping.s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rk11599\Desktop\Mallar\Wordmall_ceris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EACAB9-CB93-4357-A34E-AFA431EF5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Wordmall_cerise.dotx</Template>
  <TotalTime>6</TotalTime>
  <Pages>3</Pages>
  <Words>523</Words>
  <Characters>2772</Characters>
  <Application>Microsoft Office Word</Application>
  <DocSecurity>0</DocSecurity>
  <Lines>23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Här skriver du datumet då dokumentet antogs 2013-09-25</vt:lpstr>
      <vt:lpstr>Här skriver du datumet då dokumentet antogs 2013-09-25 </vt:lpstr>
    </vt:vector>
  </TitlesOfParts>
  <Company>Norrköpings Kommun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Här skriver du datumet då dokumentet antogs 2013-09-25</dc:title>
  <dc:subject/>
  <dc:creator>Josefine Johansson</dc:creator>
  <cp:keywords/>
  <cp:lastModifiedBy>Sarah Nikkanen</cp:lastModifiedBy>
  <cp:revision>3</cp:revision>
  <cp:lastPrinted>2022-04-01T07:30:00Z</cp:lastPrinted>
  <dcterms:created xsi:type="dcterms:W3CDTF">2023-11-23T12:04:00Z</dcterms:created>
  <dcterms:modified xsi:type="dcterms:W3CDTF">2023-11-23T12:05:00Z</dcterms:modified>
</cp:coreProperties>
</file>